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3549" w:rsidRPr="00E81985" w:rsidRDefault="00643549" w:rsidP="005C3486">
      <w:pPr>
        <w:pStyle w:val="Domyln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Times Roman" w:eastAsia="Times New Roman" w:hAnsi="Times Roman" w:cs="Garamond"/>
          <w:sz w:val="26"/>
          <w:szCs w:val="26"/>
          <w:u w:color="404040"/>
        </w:rPr>
      </w:pPr>
      <w:r w:rsidRPr="00E81985">
        <w:rPr>
          <w:rFonts w:ascii="Times Roman" w:hAnsi="Times Roman"/>
          <w:sz w:val="26"/>
          <w:szCs w:val="26"/>
          <w:u w:color="404040"/>
        </w:rPr>
        <w:t>Zgodnie z art. 13 ust. 1 i ust. 2 og</w:t>
      </w:r>
      <w:r w:rsidRPr="00E81985">
        <w:rPr>
          <w:rFonts w:ascii="Times Roman" w:hAnsi="Times Roman"/>
          <w:sz w:val="26"/>
          <w:szCs w:val="26"/>
          <w:u w:color="404040"/>
          <w:lang w:val="es-ES_tradnl"/>
        </w:rPr>
        <w:t>ó</w:t>
      </w:r>
      <w:r w:rsidRPr="00E81985">
        <w:rPr>
          <w:rFonts w:ascii="Times Roman" w:hAnsi="Times Roman"/>
          <w:sz w:val="26"/>
          <w:szCs w:val="26"/>
          <w:u w:color="404040"/>
        </w:rPr>
        <w:t>lnego rozporządzenia o ochronie danych osobowych z dnia 27 kwietnia 2016 r. informuję, iż Centrum Obsługi Plac</w:t>
      </w:r>
      <w:r w:rsidRPr="00E81985">
        <w:rPr>
          <w:rFonts w:ascii="Times Roman" w:hAnsi="Times Roman"/>
          <w:sz w:val="26"/>
          <w:szCs w:val="26"/>
          <w:u w:color="404040"/>
          <w:lang w:val="es-ES_tradnl"/>
        </w:rPr>
        <w:t>ó</w:t>
      </w:r>
      <w:r w:rsidRPr="00E81985">
        <w:rPr>
          <w:rFonts w:ascii="Times Roman" w:hAnsi="Times Roman"/>
          <w:sz w:val="26"/>
          <w:szCs w:val="26"/>
          <w:u w:color="404040"/>
        </w:rPr>
        <w:t>wek Opiekuńczo-Wychowawczych w Goleniowie jest admin</w:t>
      </w:r>
      <w:r w:rsidRPr="00E81985">
        <w:rPr>
          <w:rFonts w:ascii="Times Roman" w:hAnsi="Times Roman"/>
          <w:sz w:val="26"/>
          <w:szCs w:val="26"/>
          <w:u w:color="404040"/>
        </w:rPr>
        <w:t>i</w:t>
      </w:r>
      <w:r w:rsidRPr="00E81985">
        <w:rPr>
          <w:rFonts w:ascii="Times Roman" w:hAnsi="Times Roman"/>
          <w:sz w:val="26"/>
          <w:szCs w:val="26"/>
          <w:u w:color="404040"/>
        </w:rPr>
        <w:t>stratorem Pani/Pana danych osobowych. To oznacza, że odpowiadamy za wykorzystywanie danych w spos</w:t>
      </w:r>
      <w:r w:rsidRPr="00E81985">
        <w:rPr>
          <w:rFonts w:ascii="Times Roman" w:hAnsi="Times Roman"/>
          <w:sz w:val="26"/>
          <w:szCs w:val="26"/>
          <w:u w:color="404040"/>
          <w:lang w:val="es-ES_tradnl"/>
        </w:rPr>
        <w:t>ó</w:t>
      </w:r>
      <w:r w:rsidRPr="00E81985">
        <w:rPr>
          <w:rFonts w:ascii="Times Roman" w:hAnsi="Times Roman"/>
          <w:sz w:val="26"/>
          <w:szCs w:val="26"/>
          <w:u w:color="404040"/>
        </w:rPr>
        <w:t>b bezpieczny, zgodny z umową oraz obowiązującymi przepisami.</w:t>
      </w:r>
    </w:p>
    <w:p w:rsidR="00643549" w:rsidRDefault="00643549" w:rsidP="005C3486">
      <w:pPr>
        <w:pStyle w:val="Domyln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Times Roman" w:hAnsi="Times Roman"/>
          <w:sz w:val="26"/>
          <w:szCs w:val="26"/>
        </w:rPr>
      </w:pPr>
    </w:p>
    <w:p w:rsidR="00643549" w:rsidRPr="00E81985" w:rsidRDefault="00643549" w:rsidP="005C3486">
      <w:pPr>
        <w:pStyle w:val="Domyln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Times Roman" w:eastAsia="Times New Roman" w:hAnsi="Times Roman" w:cs="Garamond"/>
          <w:sz w:val="26"/>
          <w:szCs w:val="26"/>
        </w:rPr>
      </w:pPr>
      <w:r w:rsidRPr="00E81985">
        <w:rPr>
          <w:rFonts w:ascii="Times Roman" w:hAnsi="Times Roman"/>
          <w:sz w:val="26"/>
          <w:szCs w:val="26"/>
        </w:rPr>
        <w:t>Z Administratorem można się kontaktować pisemnie, za pomocą poczty tradycyjnej na adres: ul. Dworcowa 1, 72-100 Goleni</w:t>
      </w:r>
      <w:r w:rsidRPr="00E81985">
        <w:rPr>
          <w:rFonts w:ascii="Times Roman" w:hAnsi="Times Roman"/>
          <w:sz w:val="26"/>
          <w:szCs w:val="26"/>
          <w:lang w:val="es-ES_tradnl"/>
        </w:rPr>
        <w:t>ó</w:t>
      </w:r>
      <w:r w:rsidRPr="00E81985">
        <w:rPr>
          <w:rFonts w:ascii="Times Roman" w:hAnsi="Times Roman"/>
          <w:sz w:val="26"/>
          <w:szCs w:val="26"/>
        </w:rPr>
        <w:t>w.</w:t>
      </w:r>
    </w:p>
    <w:p w:rsidR="00643549" w:rsidRPr="00E81985" w:rsidRDefault="00643549" w:rsidP="005C3486">
      <w:pPr>
        <w:pStyle w:val="Domyln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Times Roman" w:eastAsia="Times New Roman" w:hAnsi="Times Roman" w:cs="Garamond"/>
          <w:sz w:val="26"/>
          <w:szCs w:val="26"/>
        </w:rPr>
      </w:pPr>
      <w:r w:rsidRPr="00E81985">
        <w:rPr>
          <w:rFonts w:ascii="Times Roman" w:hAnsi="Times Roman"/>
          <w:sz w:val="26"/>
          <w:szCs w:val="26"/>
        </w:rPr>
        <w:t>Administrator wyznaczył Inspektora Ochrony Danych, z kt</w:t>
      </w:r>
      <w:r w:rsidRPr="00E81985">
        <w:rPr>
          <w:rFonts w:ascii="Times Roman" w:hAnsi="Times Roman"/>
          <w:sz w:val="26"/>
          <w:szCs w:val="26"/>
          <w:lang w:val="es-ES_tradnl"/>
        </w:rPr>
        <w:t>ó</w:t>
      </w:r>
      <w:r w:rsidRPr="00E81985">
        <w:rPr>
          <w:rFonts w:ascii="Times Roman" w:hAnsi="Times Roman"/>
          <w:sz w:val="26"/>
          <w:szCs w:val="26"/>
        </w:rPr>
        <w:t>rym można się kontaktować pisemnie, za p</w:t>
      </w:r>
      <w:r w:rsidRPr="00E81985">
        <w:rPr>
          <w:rFonts w:ascii="Times Roman" w:hAnsi="Times Roman"/>
          <w:sz w:val="26"/>
          <w:szCs w:val="26"/>
        </w:rPr>
        <w:t>o</w:t>
      </w:r>
      <w:r w:rsidRPr="00E81985">
        <w:rPr>
          <w:rFonts w:ascii="Times Roman" w:hAnsi="Times Roman"/>
          <w:sz w:val="26"/>
          <w:szCs w:val="26"/>
        </w:rPr>
        <w:t>mocą poczty tradycyjnej na adres: ul. Dworcowa 1, 72-100 Goleni</w:t>
      </w:r>
      <w:r w:rsidRPr="00E81985">
        <w:rPr>
          <w:rFonts w:ascii="Times Roman" w:hAnsi="Times Roman"/>
          <w:sz w:val="26"/>
          <w:szCs w:val="26"/>
          <w:lang w:val="es-ES_tradnl"/>
        </w:rPr>
        <w:t>ó</w:t>
      </w:r>
      <w:r w:rsidRPr="00E81985">
        <w:rPr>
          <w:rFonts w:ascii="Times Roman" w:hAnsi="Times Roman"/>
          <w:sz w:val="26"/>
          <w:szCs w:val="26"/>
        </w:rPr>
        <w:t>w.</w:t>
      </w:r>
    </w:p>
    <w:p w:rsidR="00643549" w:rsidRDefault="00643549" w:rsidP="005C3486">
      <w:pPr>
        <w:pStyle w:val="Domyln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Times Roman" w:hAnsi="Times Roman"/>
          <w:sz w:val="26"/>
          <w:szCs w:val="26"/>
        </w:rPr>
      </w:pPr>
    </w:p>
    <w:p w:rsidR="00643549" w:rsidRPr="00E81985" w:rsidRDefault="00643549" w:rsidP="005C3486">
      <w:pPr>
        <w:pStyle w:val="Domyln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Times Roman" w:eastAsia="Times New Roman" w:hAnsi="Times Roman" w:cs="Garamond"/>
          <w:sz w:val="26"/>
          <w:szCs w:val="26"/>
        </w:rPr>
      </w:pPr>
      <w:r w:rsidRPr="00E81985">
        <w:rPr>
          <w:rFonts w:ascii="Times Roman" w:hAnsi="Times Roman"/>
          <w:sz w:val="26"/>
          <w:szCs w:val="26"/>
        </w:rPr>
        <w:t>Dane osobowe będą przetwarzane w celu realizacji obowiązk</w:t>
      </w:r>
      <w:r w:rsidRPr="00E81985">
        <w:rPr>
          <w:rFonts w:ascii="Times Roman" w:hAnsi="Times Roman"/>
          <w:sz w:val="26"/>
          <w:szCs w:val="26"/>
          <w:lang w:val="es-ES_tradnl"/>
        </w:rPr>
        <w:t>ó</w:t>
      </w:r>
      <w:r w:rsidRPr="00E81985">
        <w:rPr>
          <w:rFonts w:ascii="Times Roman" w:hAnsi="Times Roman"/>
          <w:sz w:val="26"/>
          <w:szCs w:val="26"/>
        </w:rPr>
        <w:t>w prawnych ciążących na Admi</w:t>
      </w:r>
      <w:r>
        <w:rPr>
          <w:rFonts w:ascii="Times Roman" w:hAnsi="Times Roman"/>
          <w:sz w:val="26"/>
          <w:szCs w:val="26"/>
        </w:rPr>
        <w:t>nistratorze tj. Realizacji zadań</w:t>
      </w:r>
      <w:r w:rsidRPr="00E81985">
        <w:rPr>
          <w:rFonts w:ascii="Times Roman" w:hAnsi="Times Roman"/>
          <w:sz w:val="26"/>
          <w:szCs w:val="26"/>
        </w:rPr>
        <w:t xml:space="preserve"> ustawowych i statutowych.</w:t>
      </w:r>
    </w:p>
    <w:p w:rsidR="00643549" w:rsidRDefault="00643549" w:rsidP="005C3486">
      <w:pPr>
        <w:pStyle w:val="Domyln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Times Roman" w:hAnsi="Times Roman"/>
          <w:sz w:val="26"/>
          <w:szCs w:val="26"/>
        </w:rPr>
      </w:pPr>
      <w:r w:rsidRPr="00E81985">
        <w:rPr>
          <w:rFonts w:ascii="Times Roman" w:hAnsi="Times Roman"/>
          <w:sz w:val="26"/>
          <w:szCs w:val="26"/>
        </w:rPr>
        <w:t>Dane osobowe będą przetwarzane przez okres niezbędny do realizacji ww. cel</w:t>
      </w:r>
      <w:r w:rsidRPr="00E81985">
        <w:rPr>
          <w:rFonts w:ascii="Times Roman" w:hAnsi="Times Roman"/>
          <w:sz w:val="26"/>
          <w:szCs w:val="26"/>
          <w:lang w:val="es-ES_tradnl"/>
        </w:rPr>
        <w:t>ó</w:t>
      </w:r>
      <w:r w:rsidRPr="00E81985">
        <w:rPr>
          <w:rFonts w:ascii="Times Roman" w:hAnsi="Times Roman"/>
          <w:sz w:val="26"/>
          <w:szCs w:val="26"/>
        </w:rPr>
        <w:t>w z uwzględnieniem okr</w:t>
      </w:r>
      <w:r w:rsidRPr="00E81985">
        <w:rPr>
          <w:rFonts w:ascii="Times Roman" w:hAnsi="Times Roman"/>
          <w:sz w:val="26"/>
          <w:szCs w:val="26"/>
        </w:rPr>
        <w:t>e</w:t>
      </w:r>
      <w:r w:rsidRPr="00E81985">
        <w:rPr>
          <w:rFonts w:ascii="Times Roman" w:hAnsi="Times Roman"/>
          <w:sz w:val="26"/>
          <w:szCs w:val="26"/>
        </w:rPr>
        <w:t>s</w:t>
      </w:r>
      <w:r w:rsidRPr="00E81985">
        <w:rPr>
          <w:rFonts w:ascii="Times Roman" w:hAnsi="Times Roman"/>
          <w:sz w:val="26"/>
          <w:szCs w:val="26"/>
          <w:lang w:val="es-ES_tradnl"/>
        </w:rPr>
        <w:t>ó</w:t>
      </w:r>
      <w:r w:rsidRPr="00E81985">
        <w:rPr>
          <w:rFonts w:ascii="Times Roman" w:hAnsi="Times Roman"/>
          <w:sz w:val="26"/>
          <w:szCs w:val="26"/>
        </w:rPr>
        <w:t>w przechowywania określonych w przepisach odrębnych, w tym przepis</w:t>
      </w:r>
      <w:r w:rsidRPr="00E81985">
        <w:rPr>
          <w:rFonts w:ascii="Times Roman" w:hAnsi="Times Roman"/>
          <w:sz w:val="26"/>
          <w:szCs w:val="26"/>
          <w:lang w:val="es-ES_tradnl"/>
        </w:rPr>
        <w:t>ó</w:t>
      </w:r>
      <w:r w:rsidRPr="00E81985">
        <w:rPr>
          <w:rFonts w:ascii="Times Roman" w:hAnsi="Times Roman"/>
          <w:sz w:val="26"/>
          <w:szCs w:val="26"/>
        </w:rPr>
        <w:t>w archiwalnych.</w:t>
      </w:r>
      <w:r>
        <w:rPr>
          <w:rFonts w:ascii="Times Roman" w:hAnsi="Times Roman"/>
          <w:sz w:val="26"/>
          <w:szCs w:val="26"/>
        </w:rPr>
        <w:t xml:space="preserve"> </w:t>
      </w:r>
    </w:p>
    <w:p w:rsidR="00643549" w:rsidRPr="00E81985" w:rsidRDefault="00643549" w:rsidP="005C3486">
      <w:pPr>
        <w:pStyle w:val="Domyln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Times Roman" w:eastAsia="Times New Roman" w:hAnsi="Times Roman" w:cs="Garamond"/>
          <w:sz w:val="26"/>
          <w:szCs w:val="26"/>
        </w:rPr>
      </w:pPr>
      <w:r>
        <w:rPr>
          <w:rFonts w:ascii="Times Roman" w:hAnsi="Times Roman"/>
          <w:sz w:val="26"/>
          <w:szCs w:val="26"/>
        </w:rPr>
        <w:t>Podstawą prawną przetwarzania danych jest art.6 ust.1 lit. c oraz art.6 ust.1 lit.a oraz art.6 ust. 1 lit.e ww. RODO: przetwarzanie jest niezbędne do wypełnienia obowiązku prawnego ciążącego na administratorze; osoba, której dane dotyczą wyraziła zgodę na przetwarzanie swoich danych osobowych w jednym lub większej liczbie określonych celów; przetwarzanie jest niezbędne do wykonania zadania realizowanego w interesie publicznym lub w ramach sprawowania władzy publicznej powierzonej administratorowi.</w:t>
      </w:r>
    </w:p>
    <w:p w:rsidR="00643549" w:rsidRPr="00E81985" w:rsidRDefault="00643549" w:rsidP="005C3486">
      <w:pPr>
        <w:pStyle w:val="Domyln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Times Roman" w:eastAsia="Times New Roman" w:hAnsi="Times Roman" w:cs="Garamond"/>
          <w:sz w:val="26"/>
          <w:szCs w:val="26"/>
        </w:rPr>
      </w:pPr>
      <w:r w:rsidRPr="00E81985">
        <w:rPr>
          <w:rFonts w:ascii="Times Roman" w:hAnsi="Times Roman"/>
          <w:sz w:val="26"/>
          <w:szCs w:val="26"/>
        </w:rPr>
        <w:t>Odbiorcą Pani/Pana danych mogą być jedynie podmioty upoważnione na mocy przepis</w:t>
      </w:r>
      <w:r w:rsidRPr="00E81985">
        <w:rPr>
          <w:rFonts w:ascii="Times Roman" w:hAnsi="Times Roman"/>
          <w:sz w:val="26"/>
          <w:szCs w:val="26"/>
          <w:lang w:val="es-ES_tradnl"/>
        </w:rPr>
        <w:t>ó</w:t>
      </w:r>
      <w:r w:rsidRPr="00E81985">
        <w:rPr>
          <w:rFonts w:ascii="Times Roman" w:hAnsi="Times Roman"/>
          <w:sz w:val="26"/>
          <w:szCs w:val="26"/>
        </w:rPr>
        <w:t>w prawa, zaś ich przekazywanie może nastąpić jedynie na podstawie i w granicach prawa.</w:t>
      </w:r>
    </w:p>
    <w:p w:rsidR="00643549" w:rsidRDefault="00643549" w:rsidP="005C3486">
      <w:pPr>
        <w:pStyle w:val="Domyln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Times Roman" w:hAnsi="Times Roman"/>
          <w:sz w:val="26"/>
          <w:szCs w:val="26"/>
        </w:rPr>
      </w:pPr>
    </w:p>
    <w:p w:rsidR="00643549" w:rsidRPr="00E81985" w:rsidRDefault="00643549" w:rsidP="005C3486">
      <w:pPr>
        <w:pStyle w:val="Domyln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Times Roman" w:eastAsia="Times New Roman" w:hAnsi="Times Roman" w:cs="Garamond"/>
          <w:sz w:val="26"/>
          <w:szCs w:val="26"/>
        </w:rPr>
      </w:pPr>
      <w:r w:rsidRPr="00E81985">
        <w:rPr>
          <w:rFonts w:ascii="Times Roman" w:hAnsi="Times Roman"/>
          <w:sz w:val="26"/>
          <w:szCs w:val="26"/>
        </w:rPr>
        <w:t>Osoba, kt</w:t>
      </w:r>
      <w:r w:rsidRPr="00E81985">
        <w:rPr>
          <w:rFonts w:ascii="Times Roman" w:hAnsi="Times Roman"/>
          <w:sz w:val="26"/>
          <w:szCs w:val="26"/>
          <w:lang w:val="es-ES_tradnl"/>
        </w:rPr>
        <w:t>ó</w:t>
      </w:r>
      <w:r w:rsidRPr="00E81985">
        <w:rPr>
          <w:rFonts w:ascii="Times Roman" w:hAnsi="Times Roman"/>
          <w:sz w:val="26"/>
          <w:szCs w:val="26"/>
        </w:rPr>
        <w:t>rej dane dotyczą ma prawo do:</w:t>
      </w:r>
    </w:p>
    <w:p w:rsidR="00643549" w:rsidRPr="00E81985" w:rsidRDefault="00643549" w:rsidP="005C3486">
      <w:pPr>
        <w:pStyle w:val="Domyln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Times Roman" w:eastAsia="Times New Roman" w:hAnsi="Times Roman" w:cs="Garamond"/>
          <w:sz w:val="26"/>
          <w:szCs w:val="26"/>
        </w:rPr>
      </w:pPr>
      <w:r w:rsidRPr="00E81985">
        <w:rPr>
          <w:rFonts w:ascii="Times Roman" w:hAnsi="Times Roman"/>
          <w:sz w:val="26"/>
          <w:szCs w:val="26"/>
        </w:rPr>
        <w:t>  - dostępu do treści swoich danych oraz możliwości ich poprawiania, sprostowania, ograniczenia przetw</w:t>
      </w:r>
      <w:r w:rsidRPr="00E81985">
        <w:rPr>
          <w:rFonts w:ascii="Times Roman" w:hAnsi="Times Roman"/>
          <w:sz w:val="26"/>
          <w:szCs w:val="26"/>
        </w:rPr>
        <w:t>a</w:t>
      </w:r>
      <w:r w:rsidRPr="00E81985">
        <w:rPr>
          <w:rFonts w:ascii="Times Roman" w:hAnsi="Times Roman"/>
          <w:sz w:val="26"/>
          <w:szCs w:val="26"/>
        </w:rPr>
        <w:t>rzania oraz przenoszenia swoich danych, a także- w przypadkach przewidzianych prawem- prawo do us</w:t>
      </w:r>
      <w:r w:rsidRPr="00E81985">
        <w:rPr>
          <w:rFonts w:ascii="Times Roman" w:hAnsi="Times Roman"/>
          <w:sz w:val="26"/>
          <w:szCs w:val="26"/>
        </w:rPr>
        <w:t>u</w:t>
      </w:r>
      <w:r w:rsidRPr="00E81985">
        <w:rPr>
          <w:rFonts w:ascii="Times Roman" w:hAnsi="Times Roman"/>
          <w:sz w:val="26"/>
          <w:szCs w:val="26"/>
        </w:rPr>
        <w:t>nięcia danych i prawo do wniesienia sprzeciwu wobec przetwarzania  Państwa danych,</w:t>
      </w:r>
    </w:p>
    <w:p w:rsidR="00643549" w:rsidRPr="00E81985" w:rsidRDefault="00643549" w:rsidP="005C3486">
      <w:pPr>
        <w:pStyle w:val="Domyln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Times Roman" w:eastAsia="Times New Roman" w:hAnsi="Times Roman" w:cs="Garamond"/>
          <w:sz w:val="26"/>
          <w:szCs w:val="26"/>
        </w:rPr>
      </w:pPr>
      <w:r w:rsidRPr="00E81985">
        <w:rPr>
          <w:rFonts w:ascii="Times Roman" w:hAnsi="Times Roman"/>
          <w:sz w:val="26"/>
          <w:szCs w:val="26"/>
        </w:rPr>
        <w:t>  - wniesienia skargi do organu nadzorczego w przypadku gdy przetwarzanie danych odbywa się z narusz</w:t>
      </w:r>
      <w:r w:rsidRPr="00E81985">
        <w:rPr>
          <w:rFonts w:ascii="Times Roman" w:hAnsi="Times Roman"/>
          <w:sz w:val="26"/>
          <w:szCs w:val="26"/>
        </w:rPr>
        <w:t>e</w:t>
      </w:r>
      <w:r w:rsidRPr="00E81985">
        <w:rPr>
          <w:rFonts w:ascii="Times Roman" w:hAnsi="Times Roman"/>
          <w:sz w:val="26"/>
          <w:szCs w:val="26"/>
        </w:rPr>
        <w:t>niem przepis</w:t>
      </w:r>
      <w:r w:rsidRPr="00E81985">
        <w:rPr>
          <w:rFonts w:ascii="Times Roman" w:hAnsi="Times Roman"/>
          <w:sz w:val="26"/>
          <w:szCs w:val="26"/>
          <w:lang w:val="es-ES_tradnl"/>
        </w:rPr>
        <w:t>ó</w:t>
      </w:r>
      <w:r w:rsidRPr="00E81985">
        <w:rPr>
          <w:rFonts w:ascii="Times Roman" w:hAnsi="Times Roman"/>
          <w:sz w:val="26"/>
          <w:szCs w:val="26"/>
        </w:rPr>
        <w:t>w powyższego rozporządzenia tj. Prezesa Urzędu Ochrony Danych Osobowych - w zgodzie z treścią art. 77 RODO.</w:t>
      </w:r>
    </w:p>
    <w:p w:rsidR="00643549" w:rsidRPr="00E81985" w:rsidRDefault="00643549" w:rsidP="005C3486">
      <w:pPr>
        <w:pStyle w:val="Domyln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Times Roman" w:eastAsia="Times New Roman" w:hAnsi="Times Roman" w:cs="Garamond"/>
          <w:sz w:val="26"/>
          <w:szCs w:val="26"/>
        </w:rPr>
      </w:pPr>
    </w:p>
    <w:p w:rsidR="00643549" w:rsidRPr="00E81985" w:rsidRDefault="00643549" w:rsidP="005C3486">
      <w:pPr>
        <w:pStyle w:val="Domyln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Times Roman" w:eastAsia="Times New Roman" w:hAnsi="Times Roman" w:cs="Garamond"/>
          <w:sz w:val="26"/>
          <w:szCs w:val="26"/>
        </w:rPr>
      </w:pPr>
      <w:r w:rsidRPr="00E81985">
        <w:rPr>
          <w:rFonts w:ascii="Times Roman" w:hAnsi="Times Roman"/>
          <w:sz w:val="26"/>
          <w:szCs w:val="26"/>
        </w:rPr>
        <w:t>Ponadto informujemy, że w związku z przetwarzaniem Pani/Pana danych osobowych nie podlega Pani/Pan decyzjom, kt</w:t>
      </w:r>
      <w:r w:rsidRPr="00E81985">
        <w:rPr>
          <w:rFonts w:ascii="Times Roman" w:hAnsi="Times Roman"/>
          <w:sz w:val="26"/>
          <w:szCs w:val="26"/>
          <w:lang w:val="es-ES_tradnl"/>
        </w:rPr>
        <w:t>ó</w:t>
      </w:r>
      <w:r w:rsidRPr="00E81985">
        <w:rPr>
          <w:rFonts w:ascii="Times Roman" w:hAnsi="Times Roman"/>
          <w:sz w:val="26"/>
          <w:szCs w:val="26"/>
        </w:rPr>
        <w:t>re opierają się wyłącznie na zautomatyzowanym przetwarzaniu, w tym profilowaniu, o czym stanowi art. 22 og</w:t>
      </w:r>
      <w:r w:rsidRPr="00E81985">
        <w:rPr>
          <w:rFonts w:ascii="Times Roman" w:hAnsi="Times Roman"/>
          <w:sz w:val="26"/>
          <w:szCs w:val="26"/>
          <w:lang w:val="es-ES_tradnl"/>
        </w:rPr>
        <w:t>ó</w:t>
      </w:r>
      <w:r w:rsidRPr="00E81985">
        <w:rPr>
          <w:rFonts w:ascii="Times Roman" w:hAnsi="Times Roman"/>
          <w:sz w:val="26"/>
          <w:szCs w:val="26"/>
        </w:rPr>
        <w:t>lnego rozporządzenia o ochronie danych osobowych.</w:t>
      </w:r>
    </w:p>
    <w:p w:rsidR="00643549" w:rsidRPr="00E81985" w:rsidRDefault="00643549" w:rsidP="00AC265A">
      <w:pPr>
        <w:pStyle w:val="Domyln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Times Roman" w:eastAsia="Times New Roman" w:hAnsi="Times Roman" w:cs="Garamond"/>
          <w:sz w:val="26"/>
          <w:szCs w:val="26"/>
        </w:rPr>
      </w:pPr>
    </w:p>
    <w:p w:rsidR="00643549" w:rsidRPr="00E81985" w:rsidRDefault="00643549" w:rsidP="00AC265A">
      <w:pPr>
        <w:pStyle w:val="Domyln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Times Roman" w:eastAsia="Times New Roman" w:hAnsi="Times Roman" w:cs="Garamond"/>
          <w:sz w:val="26"/>
          <w:szCs w:val="26"/>
        </w:rPr>
      </w:pPr>
    </w:p>
    <w:p w:rsidR="00643549" w:rsidRPr="00E81985" w:rsidRDefault="00643549" w:rsidP="007F5F46">
      <w:pPr>
        <w:pStyle w:val="Domyln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rPr>
          <w:rFonts w:ascii="Times Roman" w:eastAsia="Times New Roman" w:hAnsi="Times Roman" w:cs="Garamond"/>
          <w:sz w:val="26"/>
          <w:szCs w:val="26"/>
        </w:rPr>
      </w:pPr>
    </w:p>
    <w:p w:rsidR="00643549" w:rsidRPr="00E81985" w:rsidRDefault="00643549" w:rsidP="007F5F46">
      <w:pPr>
        <w:pStyle w:val="Domyln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Garamond" w:eastAsia="Times New Roman" w:hAnsi="Garamond" w:cs="Garamond"/>
          <w:b/>
          <w:bCs/>
          <w:sz w:val="26"/>
          <w:szCs w:val="26"/>
        </w:rPr>
      </w:pPr>
    </w:p>
    <w:p w:rsidR="00643549" w:rsidRDefault="00643549" w:rsidP="007F5F46">
      <w:pPr>
        <w:pStyle w:val="Domyln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Garamond" w:eastAsia="Times New Roman" w:hAnsi="Garamond" w:cs="Garamond"/>
          <w:b/>
          <w:bCs/>
        </w:rPr>
      </w:pPr>
    </w:p>
    <w:p w:rsidR="00643549" w:rsidRDefault="00643549"/>
    <w:sectPr w:rsidR="00643549" w:rsidSect="00643549">
      <w:pgSz w:w="11906" w:h="16838"/>
      <w:pgMar w:top="1417" w:right="1417" w:bottom="1417" w:left="1417" w:header="708" w:footer="708" w:gutter="0"/>
      <w:cols w:space="708"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Helvetica Neu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F5F46"/>
    <w:rsid w:val="004562A5"/>
    <w:rsid w:val="005C3486"/>
    <w:rsid w:val="00643549"/>
    <w:rsid w:val="007F5F46"/>
    <w:rsid w:val="00854EF7"/>
    <w:rsid w:val="008F1037"/>
    <w:rsid w:val="00904253"/>
    <w:rsid w:val="00AC265A"/>
    <w:rsid w:val="00C40711"/>
    <w:rsid w:val="00DE28D5"/>
    <w:rsid w:val="00E819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mylne">
    <w:name w:val="Domyślne"/>
    <w:uiPriority w:val="99"/>
    <w:rsid w:val="007F5F46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</w:pPr>
    <w:rPr>
      <w:rFonts w:ascii="Helvetica Neue" w:eastAsia="Arial Unicode MS" w:hAnsi="Helvetica Neue" w:cs="Arial Unicode MS"/>
      <w:color w:val="000000"/>
      <w:u w:color="000000"/>
      <w:shd w:val="clear" w:color="FFFFFF" w:fill="FFFFF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</Pages>
  <Words>352</Words>
  <Characters>2118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Zgodnie z art</dc:title>
  <dc:subject/>
  <dc:creator>Administrator</dc:creator>
  <cp:keywords/>
  <dc:description/>
  <cp:lastModifiedBy>Administrator</cp:lastModifiedBy>
  <cp:revision>2</cp:revision>
  <cp:lastPrinted>2022-07-20T07:43:00Z</cp:lastPrinted>
  <dcterms:created xsi:type="dcterms:W3CDTF">2022-07-20T08:25:00Z</dcterms:created>
  <dcterms:modified xsi:type="dcterms:W3CDTF">2022-07-20T08:25:00Z</dcterms:modified>
</cp:coreProperties>
</file>